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0CA11" w14:textId="77777777" w:rsidR="00412570" w:rsidRDefault="00412570" w:rsidP="00EE1278">
      <w:pPr>
        <w:spacing w:before="40" w:after="40" w:line="240" w:lineRule="auto"/>
        <w:rPr>
          <w:rFonts w:ascii="Helvetica" w:hAnsi="Helvetica"/>
          <w:sz w:val="20"/>
          <w:szCs w:val="20"/>
        </w:rPr>
      </w:pPr>
    </w:p>
    <w:p w14:paraId="6B8C15F2" w14:textId="18B83A51" w:rsidR="00EE1278" w:rsidRPr="00EE1278" w:rsidRDefault="00EE1278" w:rsidP="00EE1278">
      <w:pPr>
        <w:spacing w:before="40" w:after="40" w:line="240" w:lineRule="auto"/>
        <w:rPr>
          <w:rFonts w:ascii="Helvetica" w:hAnsi="Helvetica"/>
          <w:b/>
          <w:bCs/>
          <w:color w:val="0070C0"/>
          <w:sz w:val="32"/>
          <w:szCs w:val="32"/>
        </w:rPr>
      </w:pPr>
      <w:r w:rsidRPr="00EE1278">
        <w:rPr>
          <w:rFonts w:ascii="Helvetica" w:hAnsi="Helvetica"/>
          <w:b/>
          <w:bCs/>
          <w:color w:val="0070C0"/>
          <w:sz w:val="32"/>
          <w:szCs w:val="32"/>
        </w:rPr>
        <w:t>First Aider and Emergency Information</w:t>
      </w:r>
    </w:p>
    <w:p w14:paraId="57538D5B" w14:textId="77777777" w:rsidR="00EE1278" w:rsidRPr="00EE1278" w:rsidRDefault="00EE1278" w:rsidP="00EE1278">
      <w:pPr>
        <w:spacing w:before="40" w:after="40" w:line="240" w:lineRule="auto"/>
        <w:rPr>
          <w:rFonts w:ascii="Helvetica" w:hAnsi="Helvetica"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587"/>
        <w:gridCol w:w="3587"/>
        <w:gridCol w:w="3588"/>
      </w:tblGrid>
      <w:tr w:rsidR="006A38CE" w14:paraId="77FC2C4D" w14:textId="77777777" w:rsidTr="006A38CE">
        <w:tc>
          <w:tcPr>
            <w:tcW w:w="3587" w:type="dxa"/>
            <w:vMerge w:val="restart"/>
            <w:vAlign w:val="center"/>
          </w:tcPr>
          <w:p w14:paraId="1C8F4031" w14:textId="1B9D813A" w:rsidR="006A38CE" w:rsidRDefault="006A38CE" w:rsidP="006A38CE">
            <w:pPr>
              <w:jc w:val="center"/>
            </w:pPr>
            <w:r w:rsidRPr="006A38CE">
              <w:rPr>
                <w:noProof/>
              </w:rPr>
              <w:drawing>
                <wp:inline distT="0" distB="0" distL="0" distR="0" wp14:anchorId="04734825" wp14:editId="6EE977C5">
                  <wp:extent cx="1420938" cy="1420938"/>
                  <wp:effectExtent l="0" t="0" r="1905" b="1905"/>
                  <wp:docPr id="11972706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727065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172" cy="1442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6E8198" w14:textId="77777777" w:rsidR="006A38CE" w:rsidRDefault="006A38CE" w:rsidP="006A38CE">
            <w:pPr>
              <w:jc w:val="center"/>
            </w:pPr>
          </w:p>
        </w:tc>
        <w:tc>
          <w:tcPr>
            <w:tcW w:w="3587" w:type="dxa"/>
          </w:tcPr>
          <w:p w14:paraId="4343E00D" w14:textId="77777777" w:rsidR="006A38CE" w:rsidRDefault="006A38CE">
            <w:r>
              <w:t>&lt;Insert Photo&gt;</w:t>
            </w:r>
          </w:p>
          <w:p w14:paraId="2DE5A874" w14:textId="77777777" w:rsidR="006A38CE" w:rsidRDefault="006A38CE"/>
          <w:p w14:paraId="5C99F046" w14:textId="77777777" w:rsidR="006A38CE" w:rsidRDefault="006A38CE"/>
          <w:p w14:paraId="55D0E4FE" w14:textId="77777777" w:rsidR="006A38CE" w:rsidRDefault="006A38CE"/>
          <w:p w14:paraId="44E77F10" w14:textId="77777777" w:rsidR="006A38CE" w:rsidRDefault="006A38CE"/>
          <w:p w14:paraId="7786A737" w14:textId="77777777" w:rsidR="006A38CE" w:rsidRDefault="006A38CE"/>
          <w:p w14:paraId="7293A029" w14:textId="77777777" w:rsidR="006A38CE" w:rsidRDefault="006A38CE"/>
          <w:p w14:paraId="17C2ED57" w14:textId="77777777" w:rsidR="006A38CE" w:rsidRDefault="006A38CE"/>
          <w:p w14:paraId="516E7404" w14:textId="499741AD" w:rsidR="006A38CE" w:rsidRDefault="006A38CE"/>
        </w:tc>
        <w:tc>
          <w:tcPr>
            <w:tcW w:w="3588" w:type="dxa"/>
          </w:tcPr>
          <w:p w14:paraId="1565A874" w14:textId="599C82E5" w:rsidR="006A38CE" w:rsidRDefault="006A38CE">
            <w:r>
              <w:t>&lt;Insert Photo&gt;</w:t>
            </w:r>
          </w:p>
        </w:tc>
      </w:tr>
      <w:tr w:rsidR="006A38CE" w14:paraId="6AF7F303" w14:textId="77777777" w:rsidTr="006A38CE">
        <w:tc>
          <w:tcPr>
            <w:tcW w:w="3587" w:type="dxa"/>
            <w:vMerge/>
          </w:tcPr>
          <w:p w14:paraId="203C6EBA" w14:textId="77777777" w:rsidR="006A38CE" w:rsidRDefault="006A38CE"/>
        </w:tc>
        <w:tc>
          <w:tcPr>
            <w:tcW w:w="3587" w:type="dxa"/>
            <w:shd w:val="clear" w:color="auto" w:fill="4472C4" w:themeFill="accent1"/>
          </w:tcPr>
          <w:p w14:paraId="49708680" w14:textId="6BA251B1" w:rsidR="006A38CE" w:rsidRPr="006A38CE" w:rsidRDefault="006A38CE" w:rsidP="006A38CE">
            <w:pPr>
              <w:jc w:val="center"/>
              <w:rPr>
                <w:color w:val="FFFFFF" w:themeColor="background1"/>
              </w:rPr>
            </w:pPr>
            <w:r w:rsidRPr="006A38CE">
              <w:rPr>
                <w:color w:val="FFFFFF" w:themeColor="background1"/>
              </w:rPr>
              <w:t>&lt;Insert Name&gt;</w:t>
            </w:r>
          </w:p>
        </w:tc>
        <w:tc>
          <w:tcPr>
            <w:tcW w:w="3588" w:type="dxa"/>
            <w:shd w:val="clear" w:color="auto" w:fill="4472C4" w:themeFill="accent1"/>
          </w:tcPr>
          <w:p w14:paraId="7CE4A76D" w14:textId="42F52495" w:rsidR="006A38CE" w:rsidRPr="006A38CE" w:rsidRDefault="006A38CE" w:rsidP="006A38CE">
            <w:pPr>
              <w:jc w:val="center"/>
              <w:rPr>
                <w:color w:val="FFFFFF" w:themeColor="background1"/>
              </w:rPr>
            </w:pPr>
            <w:r w:rsidRPr="006A38CE">
              <w:rPr>
                <w:color w:val="FFFFFF" w:themeColor="background1"/>
              </w:rPr>
              <w:t>&lt;Insert Name&gt;</w:t>
            </w:r>
          </w:p>
        </w:tc>
      </w:tr>
      <w:tr w:rsidR="006A38CE" w14:paraId="23375F43" w14:textId="77777777" w:rsidTr="006A38CE">
        <w:tc>
          <w:tcPr>
            <w:tcW w:w="3587" w:type="dxa"/>
          </w:tcPr>
          <w:p w14:paraId="16DA799E" w14:textId="1599A3CB" w:rsidR="006A38CE" w:rsidRDefault="006A38CE" w:rsidP="006A38CE">
            <w:r>
              <w:t>&lt;Insert Photo&gt;</w:t>
            </w:r>
          </w:p>
          <w:p w14:paraId="6315B1F0" w14:textId="77777777" w:rsidR="006A38CE" w:rsidRDefault="006A38CE" w:rsidP="006A38CE"/>
          <w:p w14:paraId="1EF9C55D" w14:textId="77777777" w:rsidR="006A38CE" w:rsidRDefault="006A38CE" w:rsidP="006A38CE"/>
          <w:p w14:paraId="20008C49" w14:textId="77777777" w:rsidR="006A38CE" w:rsidRDefault="006A38CE" w:rsidP="006A38CE"/>
          <w:p w14:paraId="70E1EA03" w14:textId="77777777" w:rsidR="006A38CE" w:rsidRDefault="006A38CE" w:rsidP="006A38CE"/>
          <w:p w14:paraId="6EB115AE" w14:textId="77777777" w:rsidR="006A38CE" w:rsidRDefault="006A38CE" w:rsidP="006A38CE"/>
          <w:p w14:paraId="1512BF09" w14:textId="77777777" w:rsidR="006A38CE" w:rsidRDefault="006A38CE" w:rsidP="006A38CE"/>
          <w:p w14:paraId="4532A204" w14:textId="77777777" w:rsidR="006A38CE" w:rsidRDefault="006A38CE" w:rsidP="006A38CE"/>
        </w:tc>
        <w:tc>
          <w:tcPr>
            <w:tcW w:w="3587" w:type="dxa"/>
          </w:tcPr>
          <w:p w14:paraId="427E4AE5" w14:textId="7C72C1F1" w:rsidR="006A38CE" w:rsidRDefault="006A38CE" w:rsidP="006A38CE">
            <w:r>
              <w:t>&lt;Insert Photo&gt;</w:t>
            </w:r>
          </w:p>
        </w:tc>
        <w:tc>
          <w:tcPr>
            <w:tcW w:w="3588" w:type="dxa"/>
          </w:tcPr>
          <w:p w14:paraId="020C0C0F" w14:textId="598741A5" w:rsidR="006A38CE" w:rsidRDefault="006A38CE" w:rsidP="006A38CE">
            <w:r>
              <w:t>&lt;Insert Photo&gt;</w:t>
            </w:r>
          </w:p>
        </w:tc>
      </w:tr>
      <w:tr w:rsidR="006A38CE" w14:paraId="10C57C10" w14:textId="77777777" w:rsidTr="006A38CE">
        <w:tc>
          <w:tcPr>
            <w:tcW w:w="3587" w:type="dxa"/>
            <w:shd w:val="clear" w:color="auto" w:fill="4472C4" w:themeFill="accent1"/>
          </w:tcPr>
          <w:p w14:paraId="1E4E4F95" w14:textId="518C5884" w:rsidR="006A38CE" w:rsidRPr="006A38CE" w:rsidRDefault="006A38CE" w:rsidP="006A38CE">
            <w:pPr>
              <w:jc w:val="center"/>
              <w:rPr>
                <w:color w:val="FFFFFF" w:themeColor="background1"/>
              </w:rPr>
            </w:pPr>
            <w:r w:rsidRPr="006A38CE">
              <w:rPr>
                <w:color w:val="FFFFFF" w:themeColor="background1"/>
              </w:rPr>
              <w:t>&lt;Insert Name&gt;</w:t>
            </w:r>
          </w:p>
        </w:tc>
        <w:tc>
          <w:tcPr>
            <w:tcW w:w="3587" w:type="dxa"/>
            <w:shd w:val="clear" w:color="auto" w:fill="4472C4" w:themeFill="accent1"/>
          </w:tcPr>
          <w:p w14:paraId="3D4FC120" w14:textId="34EE43F7" w:rsidR="006A38CE" w:rsidRPr="006A38CE" w:rsidRDefault="006A38CE" w:rsidP="006A38CE">
            <w:pPr>
              <w:jc w:val="center"/>
              <w:rPr>
                <w:color w:val="FFFFFF" w:themeColor="background1"/>
              </w:rPr>
            </w:pPr>
            <w:r w:rsidRPr="006A38CE">
              <w:rPr>
                <w:color w:val="FFFFFF" w:themeColor="background1"/>
              </w:rPr>
              <w:t>&lt;Insert Name&gt;</w:t>
            </w:r>
          </w:p>
        </w:tc>
        <w:tc>
          <w:tcPr>
            <w:tcW w:w="3588" w:type="dxa"/>
            <w:shd w:val="clear" w:color="auto" w:fill="4472C4" w:themeFill="accent1"/>
          </w:tcPr>
          <w:p w14:paraId="37B0B2BB" w14:textId="33B21939" w:rsidR="006A38CE" w:rsidRPr="006A38CE" w:rsidRDefault="006A38CE" w:rsidP="006A38CE">
            <w:pPr>
              <w:jc w:val="center"/>
              <w:rPr>
                <w:color w:val="FFFFFF" w:themeColor="background1"/>
              </w:rPr>
            </w:pPr>
            <w:r w:rsidRPr="006A38CE">
              <w:rPr>
                <w:color w:val="FFFFFF" w:themeColor="background1"/>
              </w:rPr>
              <w:t>&lt;Insert Name&gt;</w:t>
            </w:r>
          </w:p>
        </w:tc>
      </w:tr>
      <w:tr w:rsidR="006A38CE" w14:paraId="1D8582D9" w14:textId="77777777" w:rsidTr="006A38CE">
        <w:tc>
          <w:tcPr>
            <w:tcW w:w="3587" w:type="dxa"/>
          </w:tcPr>
          <w:p w14:paraId="1E7ED2A7" w14:textId="77777777" w:rsidR="006A38CE" w:rsidRDefault="006A38CE" w:rsidP="006A38CE">
            <w:r>
              <w:t>&lt;Insert Photo&gt;</w:t>
            </w:r>
          </w:p>
          <w:p w14:paraId="026415AE" w14:textId="77777777" w:rsidR="006A38CE" w:rsidRDefault="006A38CE" w:rsidP="006A38CE"/>
          <w:p w14:paraId="54A072DA" w14:textId="77777777" w:rsidR="006A38CE" w:rsidRDefault="006A38CE" w:rsidP="006A38CE"/>
          <w:p w14:paraId="2A62E958" w14:textId="77777777" w:rsidR="006A38CE" w:rsidRDefault="006A38CE" w:rsidP="006A38CE"/>
          <w:p w14:paraId="2F9E9EC6" w14:textId="77777777" w:rsidR="006A38CE" w:rsidRDefault="006A38CE" w:rsidP="006A38CE"/>
          <w:p w14:paraId="733DE88B" w14:textId="77777777" w:rsidR="006A38CE" w:rsidRDefault="006A38CE" w:rsidP="006A38CE"/>
          <w:p w14:paraId="290F1BCD" w14:textId="77777777" w:rsidR="006A38CE" w:rsidRDefault="006A38CE" w:rsidP="006A38CE"/>
          <w:p w14:paraId="59501073" w14:textId="77777777" w:rsidR="006A38CE" w:rsidRDefault="006A38CE" w:rsidP="006A38CE"/>
        </w:tc>
        <w:tc>
          <w:tcPr>
            <w:tcW w:w="3587" w:type="dxa"/>
          </w:tcPr>
          <w:p w14:paraId="6F93F98B" w14:textId="43AA5253" w:rsidR="006A38CE" w:rsidRDefault="006A38CE" w:rsidP="006A38CE">
            <w:r>
              <w:t>&lt;Insert Photo&gt;</w:t>
            </w:r>
          </w:p>
        </w:tc>
        <w:tc>
          <w:tcPr>
            <w:tcW w:w="3588" w:type="dxa"/>
          </w:tcPr>
          <w:p w14:paraId="1AD94DAC" w14:textId="78252599" w:rsidR="006A38CE" w:rsidRDefault="006A38CE" w:rsidP="006A38CE">
            <w:r>
              <w:t>&lt;Insert Photo&gt;</w:t>
            </w:r>
          </w:p>
        </w:tc>
      </w:tr>
      <w:tr w:rsidR="006A38CE" w14:paraId="7E57B948" w14:textId="77777777" w:rsidTr="006A38CE">
        <w:tc>
          <w:tcPr>
            <w:tcW w:w="3587" w:type="dxa"/>
            <w:shd w:val="clear" w:color="auto" w:fill="4472C4" w:themeFill="accent1"/>
          </w:tcPr>
          <w:p w14:paraId="527A7DC3" w14:textId="44204A8E" w:rsidR="006A38CE" w:rsidRPr="006A38CE" w:rsidRDefault="006A38CE" w:rsidP="006A38CE">
            <w:pPr>
              <w:jc w:val="center"/>
              <w:rPr>
                <w:color w:val="FFFFFF" w:themeColor="background1"/>
              </w:rPr>
            </w:pPr>
            <w:r w:rsidRPr="006A38CE">
              <w:rPr>
                <w:color w:val="FFFFFF" w:themeColor="background1"/>
              </w:rPr>
              <w:t>&lt;Insert Name&gt;</w:t>
            </w:r>
          </w:p>
        </w:tc>
        <w:tc>
          <w:tcPr>
            <w:tcW w:w="3587" w:type="dxa"/>
            <w:shd w:val="clear" w:color="auto" w:fill="4472C4" w:themeFill="accent1"/>
          </w:tcPr>
          <w:p w14:paraId="403772EA" w14:textId="25D8F9B0" w:rsidR="006A38CE" w:rsidRPr="006A38CE" w:rsidRDefault="006A38CE" w:rsidP="006A38CE">
            <w:pPr>
              <w:jc w:val="center"/>
              <w:rPr>
                <w:color w:val="FFFFFF" w:themeColor="background1"/>
              </w:rPr>
            </w:pPr>
            <w:r w:rsidRPr="006A38CE">
              <w:rPr>
                <w:color w:val="FFFFFF" w:themeColor="background1"/>
              </w:rPr>
              <w:t>&lt;Insert Name&gt;</w:t>
            </w:r>
          </w:p>
        </w:tc>
        <w:tc>
          <w:tcPr>
            <w:tcW w:w="3588" w:type="dxa"/>
            <w:shd w:val="clear" w:color="auto" w:fill="4472C4" w:themeFill="accent1"/>
          </w:tcPr>
          <w:p w14:paraId="2A404304" w14:textId="0FEF8F16" w:rsidR="006A38CE" w:rsidRPr="006A38CE" w:rsidRDefault="006A38CE" w:rsidP="006A38CE">
            <w:pPr>
              <w:jc w:val="center"/>
              <w:rPr>
                <w:color w:val="FFFFFF" w:themeColor="background1"/>
              </w:rPr>
            </w:pPr>
            <w:r w:rsidRPr="006A38CE">
              <w:rPr>
                <w:color w:val="FFFFFF" w:themeColor="background1"/>
              </w:rPr>
              <w:t>&lt;Insert Name&gt;</w:t>
            </w:r>
          </w:p>
        </w:tc>
      </w:tr>
    </w:tbl>
    <w:p w14:paraId="0E8F6891" w14:textId="77777777" w:rsidR="006A38CE" w:rsidRDefault="006A38CE"/>
    <w:p w14:paraId="4E20D5AF" w14:textId="11B393B5" w:rsidR="006A38CE" w:rsidRPr="006A38CE" w:rsidRDefault="006A38CE">
      <w:pPr>
        <w:rPr>
          <w:b/>
          <w:bCs/>
          <w:color w:val="4472C4" w:themeColor="accent1"/>
        </w:rPr>
      </w:pPr>
      <w:r w:rsidRPr="006A38CE">
        <w:rPr>
          <w:b/>
          <w:bCs/>
          <w:color w:val="4472C4" w:themeColor="accent1"/>
        </w:rPr>
        <w:t>MEDICAL EMERGENCY INFORMATION</w:t>
      </w: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263"/>
        <w:gridCol w:w="5245"/>
        <w:gridCol w:w="1129"/>
        <w:gridCol w:w="2125"/>
      </w:tblGrid>
      <w:tr w:rsidR="006A38CE" w14:paraId="3BB06E5E" w14:textId="77777777" w:rsidTr="006A38CE">
        <w:tc>
          <w:tcPr>
            <w:tcW w:w="2263" w:type="dxa"/>
            <w:shd w:val="clear" w:color="auto" w:fill="4472C4" w:themeFill="accent1"/>
          </w:tcPr>
          <w:p w14:paraId="671A3E93" w14:textId="4A602DD5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Address</w:t>
            </w:r>
          </w:p>
        </w:tc>
        <w:tc>
          <w:tcPr>
            <w:tcW w:w="8499" w:type="dxa"/>
            <w:gridSpan w:val="3"/>
          </w:tcPr>
          <w:p w14:paraId="74DF75A0" w14:textId="77777777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A38CE" w14:paraId="3CA3112A" w14:textId="77777777" w:rsidTr="006A38CE">
        <w:tc>
          <w:tcPr>
            <w:tcW w:w="2263" w:type="dxa"/>
            <w:shd w:val="clear" w:color="auto" w:fill="4472C4" w:themeFill="accent1"/>
          </w:tcPr>
          <w:p w14:paraId="7A86CD8F" w14:textId="1B268075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Closest Intersection</w:t>
            </w:r>
          </w:p>
        </w:tc>
        <w:tc>
          <w:tcPr>
            <w:tcW w:w="8499" w:type="dxa"/>
            <w:gridSpan w:val="3"/>
          </w:tcPr>
          <w:p w14:paraId="2088D6BF" w14:textId="77777777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A38CE" w14:paraId="39E178BA" w14:textId="77777777" w:rsidTr="006A38CE">
        <w:tc>
          <w:tcPr>
            <w:tcW w:w="2263" w:type="dxa"/>
            <w:shd w:val="clear" w:color="auto" w:fill="4472C4" w:themeFill="accent1"/>
          </w:tcPr>
          <w:p w14:paraId="56D63F70" w14:textId="10D8355D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Club Contact Number</w:t>
            </w:r>
          </w:p>
        </w:tc>
        <w:tc>
          <w:tcPr>
            <w:tcW w:w="8499" w:type="dxa"/>
            <w:gridSpan w:val="3"/>
          </w:tcPr>
          <w:p w14:paraId="744C9AF4" w14:textId="77777777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A38CE" w14:paraId="60973E72" w14:textId="77777777" w:rsidTr="006A38CE">
        <w:tc>
          <w:tcPr>
            <w:tcW w:w="10762" w:type="dxa"/>
            <w:gridSpan w:val="4"/>
            <w:shd w:val="clear" w:color="auto" w:fill="4472C4" w:themeFill="accent1"/>
          </w:tcPr>
          <w:p w14:paraId="7583E93A" w14:textId="22E00DC8" w:rsidR="006A38CE" w:rsidRPr="006A38CE" w:rsidRDefault="006A38CE" w:rsidP="006A38CE">
            <w:pPr>
              <w:jc w:val="center"/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Local Medical Contact Numbers</w:t>
            </w:r>
          </w:p>
        </w:tc>
      </w:tr>
      <w:tr w:rsidR="006A38CE" w14:paraId="2DB56461" w14:textId="77777777" w:rsidTr="006A38CE">
        <w:tc>
          <w:tcPr>
            <w:tcW w:w="2263" w:type="dxa"/>
            <w:shd w:val="clear" w:color="auto" w:fill="4472C4" w:themeFill="accent1"/>
          </w:tcPr>
          <w:p w14:paraId="2543764E" w14:textId="1562BB12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 xml:space="preserve">Closest </w:t>
            </w: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Hospital</w:t>
            </w:r>
          </w:p>
        </w:tc>
        <w:tc>
          <w:tcPr>
            <w:tcW w:w="8499" w:type="dxa"/>
            <w:gridSpan w:val="3"/>
          </w:tcPr>
          <w:p w14:paraId="281E4E7A" w14:textId="77777777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A38CE" w14:paraId="0FB0E6E0" w14:textId="77777777" w:rsidTr="006A38CE">
        <w:tc>
          <w:tcPr>
            <w:tcW w:w="2263" w:type="dxa"/>
            <w:shd w:val="clear" w:color="auto" w:fill="4472C4" w:themeFill="accent1"/>
          </w:tcPr>
          <w:p w14:paraId="22D8B0B6" w14:textId="369E8D9D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Local Clinic 1</w:t>
            </w:r>
          </w:p>
        </w:tc>
        <w:tc>
          <w:tcPr>
            <w:tcW w:w="5245" w:type="dxa"/>
          </w:tcPr>
          <w:p w14:paraId="7C489439" w14:textId="77777777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9" w:type="dxa"/>
            <w:shd w:val="clear" w:color="auto" w:fill="4472C4" w:themeFill="accent1"/>
          </w:tcPr>
          <w:p w14:paraId="60339207" w14:textId="70EEFD2A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Phone</w:t>
            </w:r>
          </w:p>
        </w:tc>
        <w:tc>
          <w:tcPr>
            <w:tcW w:w="2125" w:type="dxa"/>
          </w:tcPr>
          <w:p w14:paraId="6DFFF6ED" w14:textId="0195859D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A38CE" w14:paraId="4013EB79" w14:textId="77777777" w:rsidTr="006A38CE">
        <w:tc>
          <w:tcPr>
            <w:tcW w:w="2263" w:type="dxa"/>
            <w:shd w:val="clear" w:color="auto" w:fill="4472C4" w:themeFill="accent1"/>
          </w:tcPr>
          <w:p w14:paraId="1095CDC2" w14:textId="4209AABC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Local Clinic 2</w:t>
            </w:r>
          </w:p>
        </w:tc>
        <w:tc>
          <w:tcPr>
            <w:tcW w:w="5245" w:type="dxa"/>
          </w:tcPr>
          <w:p w14:paraId="63B4B006" w14:textId="77777777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9" w:type="dxa"/>
            <w:shd w:val="clear" w:color="auto" w:fill="4472C4" w:themeFill="accent1"/>
          </w:tcPr>
          <w:p w14:paraId="6056EB80" w14:textId="1F41C360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Phone</w:t>
            </w:r>
          </w:p>
        </w:tc>
        <w:tc>
          <w:tcPr>
            <w:tcW w:w="2125" w:type="dxa"/>
          </w:tcPr>
          <w:p w14:paraId="5E034FA9" w14:textId="08B69AA2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A38CE" w14:paraId="509E73EC" w14:textId="77777777" w:rsidTr="006A38CE">
        <w:tc>
          <w:tcPr>
            <w:tcW w:w="2263" w:type="dxa"/>
            <w:shd w:val="clear" w:color="auto" w:fill="4472C4" w:themeFill="accent1"/>
          </w:tcPr>
          <w:p w14:paraId="1AA51B9D" w14:textId="0DD17556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Local Clinic 3</w:t>
            </w:r>
          </w:p>
        </w:tc>
        <w:tc>
          <w:tcPr>
            <w:tcW w:w="5245" w:type="dxa"/>
          </w:tcPr>
          <w:p w14:paraId="6795B333" w14:textId="77777777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9" w:type="dxa"/>
            <w:shd w:val="clear" w:color="auto" w:fill="4472C4" w:themeFill="accent1"/>
          </w:tcPr>
          <w:p w14:paraId="647C1ECD" w14:textId="78DB1ACF" w:rsidR="006A38CE" w:rsidRPr="006A38CE" w:rsidRDefault="006A38CE" w:rsidP="00672B31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Phone</w:t>
            </w:r>
          </w:p>
        </w:tc>
        <w:tc>
          <w:tcPr>
            <w:tcW w:w="2125" w:type="dxa"/>
          </w:tcPr>
          <w:p w14:paraId="4B211E91" w14:textId="161FFEBC" w:rsidR="006A38CE" w:rsidRDefault="006A38CE" w:rsidP="00672B31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A38CE" w14:paraId="5A13A556" w14:textId="77777777" w:rsidTr="00A73099">
        <w:tc>
          <w:tcPr>
            <w:tcW w:w="10762" w:type="dxa"/>
            <w:gridSpan w:val="4"/>
            <w:shd w:val="clear" w:color="auto" w:fill="4472C4" w:themeFill="accent1"/>
          </w:tcPr>
          <w:p w14:paraId="4FBE7ECF" w14:textId="04EA5E91" w:rsidR="006A38CE" w:rsidRDefault="006A38CE" w:rsidP="006A38CE">
            <w:pPr>
              <w:jc w:val="center"/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Emergency Services</w:t>
            </w:r>
          </w:p>
        </w:tc>
      </w:tr>
      <w:tr w:rsidR="006A38CE" w14:paraId="0AF5A943" w14:textId="77777777" w:rsidTr="006A38CE">
        <w:tc>
          <w:tcPr>
            <w:tcW w:w="2263" w:type="dxa"/>
            <w:shd w:val="clear" w:color="auto" w:fill="4472C4" w:themeFill="accent1"/>
          </w:tcPr>
          <w:p w14:paraId="696F7F3C" w14:textId="6A79F6A4" w:rsidR="006A38CE" w:rsidRPr="006A38CE" w:rsidRDefault="006A38CE" w:rsidP="006A38CE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Local Police</w:t>
            </w:r>
          </w:p>
        </w:tc>
        <w:tc>
          <w:tcPr>
            <w:tcW w:w="8499" w:type="dxa"/>
            <w:gridSpan w:val="3"/>
          </w:tcPr>
          <w:p w14:paraId="7570FF0E" w14:textId="77777777" w:rsidR="006A38CE" w:rsidRDefault="006A38CE" w:rsidP="006A38CE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A38CE" w14:paraId="6E9812A5" w14:textId="77777777" w:rsidTr="006A38CE">
        <w:tc>
          <w:tcPr>
            <w:tcW w:w="2263" w:type="dxa"/>
            <w:shd w:val="clear" w:color="auto" w:fill="4472C4" w:themeFill="accent1"/>
          </w:tcPr>
          <w:p w14:paraId="59A08F6F" w14:textId="63F7EF3B" w:rsidR="006A38CE" w:rsidRPr="006A38CE" w:rsidRDefault="006A38CE" w:rsidP="006A38CE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Ambulance</w:t>
            </w:r>
          </w:p>
        </w:tc>
        <w:tc>
          <w:tcPr>
            <w:tcW w:w="8499" w:type="dxa"/>
            <w:gridSpan w:val="3"/>
          </w:tcPr>
          <w:p w14:paraId="7FAB6D96" w14:textId="3D04E073" w:rsidR="006A38CE" w:rsidRDefault="006A38CE" w:rsidP="006A38CE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000</w:t>
            </w:r>
          </w:p>
        </w:tc>
      </w:tr>
      <w:tr w:rsidR="006A38CE" w14:paraId="17EE67AE" w14:textId="77777777" w:rsidTr="006A38CE">
        <w:tc>
          <w:tcPr>
            <w:tcW w:w="2263" w:type="dxa"/>
            <w:shd w:val="clear" w:color="auto" w:fill="4472C4" w:themeFill="accent1"/>
          </w:tcPr>
          <w:p w14:paraId="225B9500" w14:textId="39A19BBA" w:rsidR="006A38CE" w:rsidRPr="006A38CE" w:rsidRDefault="006A38CE" w:rsidP="006A38CE">
            <w:pPr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A38CE">
              <w:rPr>
                <w:rFonts w:ascii="Helvetica" w:eastAsia="Times New Roman" w:hAnsi="Helvetica" w:cs="Times New Roman"/>
                <w:color w:val="FFFFFF" w:themeColor="background1"/>
                <w:kern w:val="0"/>
                <w:sz w:val="20"/>
                <w:szCs w:val="20"/>
                <w:lang w:eastAsia="en-GB"/>
                <w14:ligatures w14:val="none"/>
              </w:rPr>
              <w:t>What3Words</w:t>
            </w:r>
          </w:p>
        </w:tc>
        <w:tc>
          <w:tcPr>
            <w:tcW w:w="8499" w:type="dxa"/>
            <w:gridSpan w:val="3"/>
          </w:tcPr>
          <w:p w14:paraId="2E6FF3F2" w14:textId="77777777" w:rsidR="006A38CE" w:rsidRDefault="006A38CE" w:rsidP="006A38CE">
            <w:pPr>
              <w:rPr>
                <w:rFonts w:ascii="Helvetica" w:eastAsia="Times New Roman" w:hAnsi="Helvetica" w:cs="Times New Roman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3DB52322" w14:textId="77777777" w:rsidR="00672B31" w:rsidRDefault="00672B31" w:rsidP="00672B31">
      <w:pPr>
        <w:spacing w:after="0" w:line="240" w:lineRule="auto"/>
        <w:rPr>
          <w:rFonts w:ascii="Helvetica" w:eastAsia="Times New Roman" w:hAnsi="Helvetica" w:cs="Times New Roman"/>
          <w:color w:val="000000" w:themeColor="text1"/>
          <w:kern w:val="0"/>
          <w:sz w:val="20"/>
          <w:szCs w:val="20"/>
          <w:lang w:eastAsia="en-GB"/>
          <w14:ligatures w14:val="none"/>
        </w:rPr>
      </w:pPr>
    </w:p>
    <w:p w14:paraId="3C66E889" w14:textId="77777777" w:rsidR="00CF464D" w:rsidRPr="00FF313D" w:rsidRDefault="00CF464D" w:rsidP="00D06E34">
      <w:pPr>
        <w:rPr>
          <w:rFonts w:ascii="Helvetica" w:hAnsi="Helvetica"/>
          <w:sz w:val="22"/>
          <w:szCs w:val="22"/>
        </w:rPr>
      </w:pPr>
    </w:p>
    <w:sectPr w:rsidR="00CF464D" w:rsidRPr="00FF313D" w:rsidSect="00DC130E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567" w:bottom="567" w:left="567" w:header="708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D199A" w14:textId="77777777" w:rsidR="00CF3268" w:rsidRDefault="00CF3268" w:rsidP="00D6321F">
      <w:pPr>
        <w:spacing w:after="0" w:line="240" w:lineRule="auto"/>
      </w:pPr>
      <w:r>
        <w:separator/>
      </w:r>
    </w:p>
  </w:endnote>
  <w:endnote w:type="continuationSeparator" w:id="0">
    <w:p w14:paraId="60AFF32B" w14:textId="77777777" w:rsidR="00CF3268" w:rsidRDefault="00CF3268" w:rsidP="00D63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 (Body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29043806"/>
      <w:docPartObj>
        <w:docPartGallery w:val="Page Numbers (Bottom of Page)"/>
        <w:docPartUnique/>
      </w:docPartObj>
    </w:sdtPr>
    <w:sdtContent>
      <w:p w14:paraId="7C8F91EF" w14:textId="77777777" w:rsidR="00D6321F" w:rsidRDefault="00D6321F" w:rsidP="00D3445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ADE8991" w14:textId="77777777" w:rsidR="00D6321F" w:rsidRDefault="00D6321F" w:rsidP="00D6321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52039941"/>
      <w:docPartObj>
        <w:docPartGallery w:val="Page Numbers (Bottom of Page)"/>
        <w:docPartUnique/>
      </w:docPartObj>
    </w:sdtPr>
    <w:sdtEndPr>
      <w:rPr>
        <w:rStyle w:val="PageNumber"/>
        <w:rFonts w:ascii="Helvetica" w:hAnsi="Helvetica"/>
        <w:sz w:val="16"/>
        <w:szCs w:val="16"/>
      </w:rPr>
    </w:sdtEndPr>
    <w:sdtContent>
      <w:p w14:paraId="42283E67" w14:textId="77777777" w:rsidR="00D6321F" w:rsidRPr="00672B31" w:rsidRDefault="00D6321F" w:rsidP="00D3445B">
        <w:pPr>
          <w:pStyle w:val="Footer"/>
          <w:framePr w:wrap="none" w:vAnchor="text" w:hAnchor="margin" w:xAlign="right" w:y="1"/>
          <w:rPr>
            <w:rStyle w:val="PageNumber"/>
            <w:rFonts w:ascii="Helvetica" w:hAnsi="Helvetica"/>
            <w:sz w:val="16"/>
            <w:szCs w:val="16"/>
          </w:rPr>
        </w:pP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begin"/>
        </w:r>
        <w:r w:rsidRPr="00672B31">
          <w:rPr>
            <w:rStyle w:val="PageNumber"/>
            <w:rFonts w:ascii="Helvetica" w:hAnsi="Helvetica"/>
            <w:sz w:val="16"/>
            <w:szCs w:val="16"/>
          </w:rPr>
          <w:instrText xml:space="preserve"> PAGE </w:instrText>
        </w: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separate"/>
        </w:r>
        <w:r w:rsidRPr="00672B31">
          <w:rPr>
            <w:rStyle w:val="PageNumber"/>
            <w:rFonts w:ascii="Helvetica" w:hAnsi="Helvetica"/>
            <w:noProof/>
            <w:sz w:val="16"/>
            <w:szCs w:val="16"/>
          </w:rPr>
          <w:t>1</w:t>
        </w: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end"/>
        </w:r>
      </w:p>
    </w:sdtContent>
  </w:sdt>
  <w:p w14:paraId="1CEED2DB" w14:textId="77777777" w:rsidR="00D6321F" w:rsidRPr="00672B31" w:rsidRDefault="00D6321F" w:rsidP="00D6321F">
    <w:pPr>
      <w:pStyle w:val="Footer"/>
      <w:ind w:right="360"/>
      <w:rPr>
        <w:rFonts w:ascii="Helvetica" w:hAnsi="Helvetica"/>
        <w:sz w:val="16"/>
        <w:szCs w:val="16"/>
      </w:rPr>
    </w:pPr>
    <w:r w:rsidRPr="00672B31">
      <w:rPr>
        <w:rFonts w:ascii="Helvetica" w:hAnsi="Helvetica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D828B2" wp14:editId="1E65DA5A">
              <wp:simplePos x="0" y="0"/>
              <wp:positionH relativeFrom="column">
                <wp:posOffset>22576</wp:posOffset>
              </wp:positionH>
              <wp:positionV relativeFrom="paragraph">
                <wp:posOffset>2135</wp:posOffset>
              </wp:positionV>
              <wp:extent cx="6640344" cy="0"/>
              <wp:effectExtent l="0" t="12700" r="14605" b="12700"/>
              <wp:wrapNone/>
              <wp:docPr id="77476507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40344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E91FD42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8pt,.15pt" to="524.65pt,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" strokecolor="#4472c4 [3204]" strokeweight="1.5pt">
              <v:stroke joinstyle="miter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Helvetica" w:hAnsi="Helvetica"/>
        <w:sz w:val="16"/>
        <w:szCs w:val="16"/>
      </w:rPr>
      <w:id w:val="-847172812"/>
      <w:docPartObj>
        <w:docPartGallery w:val="Page Numbers (Bottom of Page)"/>
        <w:docPartUnique/>
      </w:docPartObj>
    </w:sdtPr>
    <w:sdtContent>
      <w:p w14:paraId="3EC05C6F" w14:textId="77777777" w:rsidR="00D6321F" w:rsidRPr="00672B31" w:rsidRDefault="00D6321F" w:rsidP="00D3445B">
        <w:pPr>
          <w:pStyle w:val="Footer"/>
          <w:framePr w:wrap="none" w:vAnchor="text" w:hAnchor="margin" w:xAlign="right" w:y="1"/>
          <w:rPr>
            <w:rStyle w:val="PageNumber"/>
            <w:rFonts w:ascii="Helvetica" w:hAnsi="Helvetica"/>
            <w:sz w:val="16"/>
            <w:szCs w:val="16"/>
          </w:rPr>
        </w:pP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begin"/>
        </w:r>
        <w:r w:rsidRPr="00672B31">
          <w:rPr>
            <w:rStyle w:val="PageNumber"/>
            <w:rFonts w:ascii="Helvetica" w:hAnsi="Helvetica"/>
            <w:sz w:val="16"/>
            <w:szCs w:val="16"/>
          </w:rPr>
          <w:instrText xml:space="preserve"> PAGE </w:instrText>
        </w: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separate"/>
        </w:r>
        <w:r w:rsidRPr="00672B31">
          <w:rPr>
            <w:rStyle w:val="PageNumber"/>
            <w:rFonts w:ascii="Helvetica" w:hAnsi="Helvetica"/>
            <w:noProof/>
            <w:sz w:val="16"/>
            <w:szCs w:val="16"/>
          </w:rPr>
          <w:t>2</w:t>
        </w:r>
        <w:r w:rsidRPr="00672B31">
          <w:rPr>
            <w:rStyle w:val="PageNumber"/>
            <w:rFonts w:ascii="Helvetica" w:hAnsi="Helvetica"/>
            <w:sz w:val="16"/>
            <w:szCs w:val="16"/>
          </w:rPr>
          <w:fldChar w:fldCharType="end"/>
        </w:r>
      </w:p>
    </w:sdtContent>
  </w:sdt>
  <w:p w14:paraId="74A6DC9F" w14:textId="77777777" w:rsidR="00D6321F" w:rsidRDefault="00D6321F" w:rsidP="00D6321F">
    <w:pPr>
      <w:pStyle w:val="Footer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908211" wp14:editId="79C1E222">
              <wp:simplePos x="0" y="0"/>
              <wp:positionH relativeFrom="column">
                <wp:posOffset>-55245</wp:posOffset>
              </wp:positionH>
              <wp:positionV relativeFrom="paragraph">
                <wp:posOffset>20874</wp:posOffset>
              </wp:positionV>
              <wp:extent cx="6750442" cy="0"/>
              <wp:effectExtent l="0" t="12700" r="19050" b="12700"/>
              <wp:wrapNone/>
              <wp:docPr id="171806851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50442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1F289A0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35pt,1.65pt" to="527.2pt,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" strokecolor="#4472c4 [3204]" strokeweight="1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618EC" w14:textId="77777777" w:rsidR="00CF3268" w:rsidRDefault="00CF3268" w:rsidP="00D6321F">
      <w:pPr>
        <w:spacing w:after="0" w:line="240" w:lineRule="auto"/>
      </w:pPr>
      <w:r>
        <w:separator/>
      </w:r>
    </w:p>
  </w:footnote>
  <w:footnote w:type="continuationSeparator" w:id="0">
    <w:p w14:paraId="47F8ACF0" w14:textId="77777777" w:rsidR="00CF3268" w:rsidRDefault="00CF3268" w:rsidP="00D63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9E447" w14:textId="77777777" w:rsidR="00D6321F" w:rsidRDefault="0041257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677C4B" wp14:editId="3D3676E0">
              <wp:simplePos x="0" y="0"/>
              <wp:positionH relativeFrom="column">
                <wp:posOffset>22225</wp:posOffset>
              </wp:positionH>
              <wp:positionV relativeFrom="paragraph">
                <wp:posOffset>409237</wp:posOffset>
              </wp:positionV>
              <wp:extent cx="6725055" cy="0"/>
              <wp:effectExtent l="0" t="12700" r="19050" b="12700"/>
              <wp:wrapNone/>
              <wp:docPr id="2138144397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2505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BEC6965" id="Straight Connector 4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75pt,32.2pt" to="531.3pt,3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" strokecolor="#4472c4 [3204]" strokeweight="1.5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  <w:tblLook w:val="04A0" w:firstRow="1" w:lastRow="0" w:firstColumn="1" w:lastColumn="0" w:noHBand="0" w:noVBand="1"/>
    </w:tblPr>
    <w:tblGrid>
      <w:gridCol w:w="1471"/>
      <w:gridCol w:w="1179"/>
      <w:gridCol w:w="1782"/>
      <w:gridCol w:w="1316"/>
      <w:gridCol w:w="4707"/>
    </w:tblGrid>
    <w:tr w:rsidR="00120E21" w:rsidRPr="00120E21" w14:paraId="4C17734B" w14:textId="77777777" w:rsidTr="00DC130E">
      <w:trPr>
        <w:trHeight w:val="363"/>
      </w:trPr>
      <w:tc>
        <w:tcPr>
          <w:tcW w:w="5748" w:type="dxa"/>
          <w:gridSpan w:val="4"/>
        </w:tcPr>
        <w:p w14:paraId="75CADC71" w14:textId="1CDF83D5" w:rsidR="00120E21" w:rsidRPr="00120E21" w:rsidRDefault="00EE1278">
          <w:pPr>
            <w:pStyle w:val="Header"/>
            <w:rPr>
              <w:rFonts w:ascii="Helvetica" w:hAnsi="Helvetica" w:cs="Times New Roman (Body CS)"/>
              <w:b/>
              <w:sz w:val="28"/>
            </w:rPr>
          </w:pPr>
          <w:r>
            <w:rPr>
              <w:rFonts w:ascii="Helvetica" w:hAnsi="Helvetica" w:cs="Times New Roman (Body CS)"/>
              <w:b/>
              <w:sz w:val="28"/>
            </w:rPr>
            <w:t>Archery Victoria Form</w:t>
          </w:r>
        </w:p>
      </w:tc>
      <w:tc>
        <w:tcPr>
          <w:tcW w:w="4707" w:type="dxa"/>
          <w:vMerge w:val="restart"/>
          <w:tcBorders>
            <w:top w:val="nil"/>
            <w:bottom w:val="nil"/>
            <w:right w:val="nil"/>
          </w:tcBorders>
        </w:tcPr>
        <w:p w14:paraId="0277E1A0" w14:textId="77777777" w:rsidR="00120E21" w:rsidRPr="00120E21" w:rsidRDefault="00120E21" w:rsidP="00120E21">
          <w:pPr>
            <w:pStyle w:val="Header"/>
            <w:jc w:val="right"/>
            <w:rPr>
              <w:rFonts w:ascii="Helvetica" w:hAnsi="Helvetica" w:cs="Times New Roman (Body CS)"/>
              <w:sz w:val="16"/>
            </w:rPr>
          </w:pPr>
          <w:r w:rsidRPr="00120E21">
            <w:rPr>
              <w:rFonts w:ascii="Helvetica" w:hAnsi="Helvetica" w:cs="Times New Roman (Body CS)"/>
              <w:noProof/>
              <w:sz w:val="16"/>
            </w:rPr>
            <w:drawing>
              <wp:inline distT="0" distB="0" distL="0" distR="0" wp14:anchorId="1E8B9FF9" wp14:editId="052FC8AE">
                <wp:extent cx="1682036" cy="570690"/>
                <wp:effectExtent l="0" t="0" r="0" b="1270"/>
                <wp:docPr id="165225590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52255908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9267" cy="593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20E21" w:rsidRPr="00120E21" w14:paraId="7304E98E" w14:textId="77777777" w:rsidTr="00DC130E">
      <w:trPr>
        <w:trHeight w:val="209"/>
      </w:trPr>
      <w:tc>
        <w:tcPr>
          <w:tcW w:w="1471" w:type="dxa"/>
        </w:tcPr>
        <w:p w14:paraId="3AAED89E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Form No:</w:t>
          </w:r>
        </w:p>
      </w:tc>
      <w:tc>
        <w:tcPr>
          <w:tcW w:w="1179" w:type="dxa"/>
        </w:tcPr>
        <w:p w14:paraId="60B9041B" w14:textId="342995F1" w:rsidR="00120E21" w:rsidRPr="00120E21" w:rsidRDefault="00EE1278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1201-F-02</w:t>
          </w:r>
        </w:p>
      </w:tc>
      <w:tc>
        <w:tcPr>
          <w:tcW w:w="1782" w:type="dxa"/>
        </w:tcPr>
        <w:p w14:paraId="34DF706D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Version:</w:t>
          </w:r>
        </w:p>
      </w:tc>
      <w:tc>
        <w:tcPr>
          <w:tcW w:w="1315" w:type="dxa"/>
        </w:tcPr>
        <w:p w14:paraId="7AE8DFA8" w14:textId="4C675842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0</w:t>
          </w:r>
          <w:r w:rsidR="00672B31">
            <w:rPr>
              <w:rFonts w:ascii="Helvetica" w:hAnsi="Helvetica" w:cs="Times New Roman (Body CS)"/>
              <w:sz w:val="16"/>
            </w:rPr>
            <w:t>1</w:t>
          </w:r>
        </w:p>
      </w:tc>
      <w:tc>
        <w:tcPr>
          <w:tcW w:w="4707" w:type="dxa"/>
          <w:vMerge/>
          <w:tcBorders>
            <w:bottom w:val="nil"/>
            <w:right w:val="nil"/>
          </w:tcBorders>
        </w:tcPr>
        <w:p w14:paraId="52D93CF8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</w:p>
      </w:tc>
    </w:tr>
    <w:tr w:rsidR="00120E21" w:rsidRPr="00120E21" w14:paraId="39213B69" w14:textId="77777777" w:rsidTr="00DC130E">
      <w:trPr>
        <w:trHeight w:val="198"/>
      </w:trPr>
      <w:tc>
        <w:tcPr>
          <w:tcW w:w="1471" w:type="dxa"/>
        </w:tcPr>
        <w:p w14:paraId="1E80E945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Revised Date:</w:t>
          </w:r>
        </w:p>
      </w:tc>
      <w:tc>
        <w:tcPr>
          <w:tcW w:w="1179" w:type="dxa"/>
        </w:tcPr>
        <w:p w14:paraId="5281B922" w14:textId="1739BF3E" w:rsidR="00120E21" w:rsidRPr="00120E21" w:rsidRDefault="00672B3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30</w:t>
          </w:r>
          <w:r w:rsidR="00120E21">
            <w:rPr>
              <w:rFonts w:ascii="Helvetica" w:hAnsi="Helvetica" w:cs="Times New Roman (Body CS)"/>
              <w:sz w:val="16"/>
            </w:rPr>
            <w:t>/0</w:t>
          </w:r>
          <w:r>
            <w:rPr>
              <w:rFonts w:ascii="Helvetica" w:hAnsi="Helvetica" w:cs="Times New Roman (Body CS)"/>
              <w:sz w:val="16"/>
            </w:rPr>
            <w:t>9</w:t>
          </w:r>
          <w:r w:rsidR="00120E21">
            <w:rPr>
              <w:rFonts w:ascii="Helvetica" w:hAnsi="Helvetica" w:cs="Times New Roman (Body CS)"/>
              <w:sz w:val="16"/>
            </w:rPr>
            <w:t>/2025</w:t>
          </w:r>
        </w:p>
      </w:tc>
      <w:tc>
        <w:tcPr>
          <w:tcW w:w="1782" w:type="dxa"/>
        </w:tcPr>
        <w:p w14:paraId="55A8289D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Replaces Version</w:t>
          </w:r>
        </w:p>
      </w:tc>
      <w:tc>
        <w:tcPr>
          <w:tcW w:w="1315" w:type="dxa"/>
        </w:tcPr>
        <w:p w14:paraId="2F2AF204" w14:textId="1C7A0D02" w:rsidR="00120E21" w:rsidRPr="00120E21" w:rsidRDefault="00672B3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New</w:t>
          </w:r>
        </w:p>
      </w:tc>
      <w:tc>
        <w:tcPr>
          <w:tcW w:w="4707" w:type="dxa"/>
          <w:vMerge/>
          <w:tcBorders>
            <w:bottom w:val="nil"/>
            <w:right w:val="nil"/>
          </w:tcBorders>
        </w:tcPr>
        <w:p w14:paraId="1D935B46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</w:p>
      </w:tc>
    </w:tr>
    <w:tr w:rsidR="00120E21" w:rsidRPr="00120E21" w14:paraId="7EA9BCA2" w14:textId="77777777" w:rsidTr="00DC130E">
      <w:trPr>
        <w:trHeight w:val="308"/>
      </w:trPr>
      <w:tc>
        <w:tcPr>
          <w:tcW w:w="1471" w:type="dxa"/>
        </w:tcPr>
        <w:p w14:paraId="4AF100B6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Review Date:</w:t>
          </w:r>
        </w:p>
      </w:tc>
      <w:tc>
        <w:tcPr>
          <w:tcW w:w="1179" w:type="dxa"/>
        </w:tcPr>
        <w:p w14:paraId="1AB53098" w14:textId="2A6BFB2B" w:rsidR="00120E21" w:rsidRPr="00120E21" w:rsidRDefault="00672B3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30</w:t>
          </w:r>
          <w:r w:rsidR="00120E21">
            <w:rPr>
              <w:rFonts w:ascii="Helvetica" w:hAnsi="Helvetica" w:cs="Times New Roman (Body CS)"/>
              <w:sz w:val="16"/>
            </w:rPr>
            <w:t>/0</w:t>
          </w:r>
          <w:r>
            <w:rPr>
              <w:rFonts w:ascii="Helvetica" w:hAnsi="Helvetica" w:cs="Times New Roman (Body CS)"/>
              <w:sz w:val="16"/>
            </w:rPr>
            <w:t>9</w:t>
          </w:r>
          <w:r w:rsidR="00120E21">
            <w:rPr>
              <w:rFonts w:ascii="Helvetica" w:hAnsi="Helvetica" w:cs="Times New Roman (Body CS)"/>
              <w:sz w:val="16"/>
            </w:rPr>
            <w:t>/202</w:t>
          </w:r>
          <w:r>
            <w:rPr>
              <w:rFonts w:ascii="Helvetica" w:hAnsi="Helvetica" w:cs="Times New Roman (Body CS)"/>
              <w:sz w:val="16"/>
            </w:rPr>
            <w:t>7</w:t>
          </w:r>
        </w:p>
      </w:tc>
      <w:tc>
        <w:tcPr>
          <w:tcW w:w="1782" w:type="dxa"/>
        </w:tcPr>
        <w:p w14:paraId="3415EEF7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Pages:</w:t>
          </w:r>
        </w:p>
      </w:tc>
      <w:tc>
        <w:tcPr>
          <w:tcW w:w="1315" w:type="dxa"/>
        </w:tcPr>
        <w:p w14:paraId="487D58F7" w14:textId="5C11C528" w:rsidR="00120E21" w:rsidRPr="00120E21" w:rsidRDefault="00200FAE">
          <w:pPr>
            <w:pStyle w:val="Header"/>
            <w:rPr>
              <w:rFonts w:ascii="Helvetica" w:hAnsi="Helvetica" w:cs="Times New Roman (Body CS)"/>
              <w:sz w:val="16"/>
            </w:rPr>
          </w:pPr>
          <w:r>
            <w:rPr>
              <w:rFonts w:ascii="Helvetica" w:hAnsi="Helvetica" w:cs="Times New Roman (Body CS)"/>
              <w:sz w:val="16"/>
            </w:rPr>
            <w:t>1</w:t>
          </w:r>
        </w:p>
      </w:tc>
      <w:tc>
        <w:tcPr>
          <w:tcW w:w="4707" w:type="dxa"/>
          <w:vMerge/>
          <w:tcBorders>
            <w:bottom w:val="nil"/>
            <w:right w:val="nil"/>
          </w:tcBorders>
        </w:tcPr>
        <w:p w14:paraId="0BCAD067" w14:textId="77777777" w:rsidR="00120E21" w:rsidRPr="00120E21" w:rsidRDefault="00120E21">
          <w:pPr>
            <w:pStyle w:val="Header"/>
            <w:rPr>
              <w:rFonts w:ascii="Helvetica" w:hAnsi="Helvetica" w:cs="Times New Roman (Body CS)"/>
              <w:sz w:val="16"/>
            </w:rPr>
          </w:pPr>
        </w:p>
      </w:tc>
    </w:tr>
  </w:tbl>
  <w:p w14:paraId="50B67C0D" w14:textId="77777777" w:rsidR="00D6321F" w:rsidRDefault="00D6321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3D7490" wp14:editId="0F4050A6">
              <wp:simplePos x="0" y="0"/>
              <wp:positionH relativeFrom="column">
                <wp:posOffset>55001</wp:posOffset>
              </wp:positionH>
              <wp:positionV relativeFrom="paragraph">
                <wp:posOffset>155116</wp:posOffset>
              </wp:positionV>
              <wp:extent cx="6640749" cy="0"/>
              <wp:effectExtent l="0" t="12700" r="14605" b="12700"/>
              <wp:wrapNone/>
              <wp:docPr id="951066087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40749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E76E9DC"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.35pt,12.2pt" to="527.25pt,1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" strokecolor="#4472c4 [32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B4447"/>
    <w:multiLevelType w:val="hybridMultilevel"/>
    <w:tmpl w:val="3F261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F5658"/>
    <w:multiLevelType w:val="hybridMultilevel"/>
    <w:tmpl w:val="84AE975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7BF0EB4"/>
    <w:multiLevelType w:val="hybridMultilevel"/>
    <w:tmpl w:val="14322C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29BB1F04"/>
    <w:multiLevelType w:val="multilevel"/>
    <w:tmpl w:val="2C145C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C945FE"/>
    <w:multiLevelType w:val="hybridMultilevel"/>
    <w:tmpl w:val="BDDE7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62DAC"/>
    <w:multiLevelType w:val="multilevel"/>
    <w:tmpl w:val="950EBBD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190841"/>
    <w:multiLevelType w:val="hybridMultilevel"/>
    <w:tmpl w:val="9528C5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D37C5D"/>
    <w:multiLevelType w:val="hybridMultilevel"/>
    <w:tmpl w:val="7BBC5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026AB"/>
    <w:multiLevelType w:val="hybridMultilevel"/>
    <w:tmpl w:val="4F420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483E2D"/>
    <w:multiLevelType w:val="hybridMultilevel"/>
    <w:tmpl w:val="FB00E48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EC7081"/>
    <w:multiLevelType w:val="hybridMultilevel"/>
    <w:tmpl w:val="865851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3B4028"/>
    <w:multiLevelType w:val="hybridMultilevel"/>
    <w:tmpl w:val="0CA22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6A1677"/>
    <w:multiLevelType w:val="hybridMultilevel"/>
    <w:tmpl w:val="16E0E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923C42"/>
    <w:multiLevelType w:val="multilevel"/>
    <w:tmpl w:val="E6BAF7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144C59"/>
    <w:multiLevelType w:val="hybridMultilevel"/>
    <w:tmpl w:val="91169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4E7211"/>
    <w:multiLevelType w:val="hybridMultilevel"/>
    <w:tmpl w:val="A328AE7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0856917"/>
    <w:multiLevelType w:val="multilevel"/>
    <w:tmpl w:val="CFE2A4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AB0C1A"/>
    <w:multiLevelType w:val="multilevel"/>
    <w:tmpl w:val="FA24F0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2C2BF4"/>
    <w:multiLevelType w:val="hybridMultilevel"/>
    <w:tmpl w:val="C4DCC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213F92"/>
    <w:multiLevelType w:val="hybridMultilevel"/>
    <w:tmpl w:val="22661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F12FFA"/>
    <w:multiLevelType w:val="multilevel"/>
    <w:tmpl w:val="AA66A9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0E150B"/>
    <w:multiLevelType w:val="multilevel"/>
    <w:tmpl w:val="17CC7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181B4B"/>
    <w:multiLevelType w:val="hybridMultilevel"/>
    <w:tmpl w:val="4DC6F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3480290">
    <w:abstractNumId w:val="21"/>
  </w:num>
  <w:num w:numId="2" w16cid:durableId="803238890">
    <w:abstractNumId w:val="17"/>
  </w:num>
  <w:num w:numId="3" w16cid:durableId="896209734">
    <w:abstractNumId w:val="3"/>
  </w:num>
  <w:num w:numId="4" w16cid:durableId="1199047009">
    <w:abstractNumId w:val="5"/>
  </w:num>
  <w:num w:numId="5" w16cid:durableId="694813959">
    <w:abstractNumId w:val="13"/>
  </w:num>
  <w:num w:numId="6" w16cid:durableId="2082213656">
    <w:abstractNumId w:val="20"/>
  </w:num>
  <w:num w:numId="7" w16cid:durableId="1467695108">
    <w:abstractNumId w:val="16"/>
  </w:num>
  <w:num w:numId="8" w16cid:durableId="1336036491">
    <w:abstractNumId w:val="4"/>
  </w:num>
  <w:num w:numId="9" w16cid:durableId="626204388">
    <w:abstractNumId w:val="10"/>
  </w:num>
  <w:num w:numId="10" w16cid:durableId="1183713432">
    <w:abstractNumId w:val="12"/>
  </w:num>
  <w:num w:numId="11" w16cid:durableId="1745099955">
    <w:abstractNumId w:val="9"/>
  </w:num>
  <w:num w:numId="12" w16cid:durableId="664748846">
    <w:abstractNumId w:val="18"/>
  </w:num>
  <w:num w:numId="13" w16cid:durableId="1493597443">
    <w:abstractNumId w:val="8"/>
  </w:num>
  <w:num w:numId="14" w16cid:durableId="223493913">
    <w:abstractNumId w:val="15"/>
  </w:num>
  <w:num w:numId="15" w16cid:durableId="1114131508">
    <w:abstractNumId w:val="2"/>
  </w:num>
  <w:num w:numId="16" w16cid:durableId="903494392">
    <w:abstractNumId w:val="22"/>
  </w:num>
  <w:num w:numId="17" w16cid:durableId="68357425">
    <w:abstractNumId w:val="7"/>
  </w:num>
  <w:num w:numId="18" w16cid:durableId="1398671976">
    <w:abstractNumId w:val="14"/>
  </w:num>
  <w:num w:numId="19" w16cid:durableId="655260071">
    <w:abstractNumId w:val="11"/>
  </w:num>
  <w:num w:numId="20" w16cid:durableId="477495666">
    <w:abstractNumId w:val="1"/>
  </w:num>
  <w:num w:numId="21" w16cid:durableId="1982344595">
    <w:abstractNumId w:val="6"/>
  </w:num>
  <w:num w:numId="22" w16cid:durableId="175966234">
    <w:abstractNumId w:val="19"/>
  </w:num>
  <w:num w:numId="23" w16cid:durableId="1526363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AAE"/>
    <w:rsid w:val="000D34EA"/>
    <w:rsid w:val="00120E21"/>
    <w:rsid w:val="00160F24"/>
    <w:rsid w:val="0018001B"/>
    <w:rsid w:val="001955CA"/>
    <w:rsid w:val="00200FAE"/>
    <w:rsid w:val="00210B11"/>
    <w:rsid w:val="00281C0C"/>
    <w:rsid w:val="002E452B"/>
    <w:rsid w:val="00396113"/>
    <w:rsid w:val="003D6AAE"/>
    <w:rsid w:val="003E521B"/>
    <w:rsid w:val="00412570"/>
    <w:rsid w:val="004133C8"/>
    <w:rsid w:val="00452FF1"/>
    <w:rsid w:val="004A0881"/>
    <w:rsid w:val="00503290"/>
    <w:rsid w:val="005525CC"/>
    <w:rsid w:val="005D766B"/>
    <w:rsid w:val="00672B31"/>
    <w:rsid w:val="006776CF"/>
    <w:rsid w:val="006A38CE"/>
    <w:rsid w:val="006A6C4B"/>
    <w:rsid w:val="006B7325"/>
    <w:rsid w:val="006D442B"/>
    <w:rsid w:val="00760D6E"/>
    <w:rsid w:val="00770704"/>
    <w:rsid w:val="007D2960"/>
    <w:rsid w:val="008E5605"/>
    <w:rsid w:val="00953E42"/>
    <w:rsid w:val="00A83630"/>
    <w:rsid w:val="00B31867"/>
    <w:rsid w:val="00B8110F"/>
    <w:rsid w:val="00C173C1"/>
    <w:rsid w:val="00C464A3"/>
    <w:rsid w:val="00CF3268"/>
    <w:rsid w:val="00CF464D"/>
    <w:rsid w:val="00D06E34"/>
    <w:rsid w:val="00D11862"/>
    <w:rsid w:val="00D56046"/>
    <w:rsid w:val="00D6321F"/>
    <w:rsid w:val="00D63BB9"/>
    <w:rsid w:val="00DC130E"/>
    <w:rsid w:val="00EE1278"/>
    <w:rsid w:val="00FF313D"/>
    <w:rsid w:val="00FF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19C6F2"/>
  <w15:chartTrackingRefBased/>
  <w15:docId w15:val="{D8F3D8B0-5A72-5542-85A6-BA2058993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3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2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2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2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2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2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2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2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2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2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2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2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2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2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2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2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2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3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3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32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2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32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2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2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21F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632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21F"/>
  </w:style>
  <w:style w:type="character" w:styleId="PageNumber">
    <w:name w:val="page number"/>
    <w:basedOn w:val="DefaultParagraphFont"/>
    <w:uiPriority w:val="99"/>
    <w:semiHidden/>
    <w:unhideWhenUsed/>
    <w:rsid w:val="00D6321F"/>
  </w:style>
  <w:style w:type="paragraph" w:styleId="Header">
    <w:name w:val="header"/>
    <w:basedOn w:val="Normal"/>
    <w:link w:val="HeaderChar"/>
    <w:uiPriority w:val="99"/>
    <w:unhideWhenUsed/>
    <w:rsid w:val="00D632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21F"/>
  </w:style>
  <w:style w:type="table" w:styleId="TableGrid">
    <w:name w:val="Table Grid"/>
    <w:basedOn w:val="TableNormal"/>
    <w:uiPriority w:val="39"/>
    <w:rsid w:val="00D632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aragraph">
    <w:name w:val="paragraph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textrun">
    <w:name w:val="textrun"/>
    <w:basedOn w:val="DefaultParagraphFont"/>
    <w:rsid w:val="00A83630"/>
  </w:style>
  <w:style w:type="character" w:customStyle="1" w:styleId="normaltextrun">
    <w:name w:val="normaltextrun"/>
    <w:basedOn w:val="DefaultParagraphFont"/>
    <w:rsid w:val="00A83630"/>
  </w:style>
  <w:style w:type="character" w:customStyle="1" w:styleId="eop">
    <w:name w:val="eop"/>
    <w:basedOn w:val="DefaultParagraphFont"/>
    <w:rsid w:val="00A83630"/>
  </w:style>
  <w:style w:type="character" w:customStyle="1" w:styleId="tabrun">
    <w:name w:val="tabrun"/>
    <w:basedOn w:val="DefaultParagraphFont"/>
    <w:rsid w:val="00A83630"/>
  </w:style>
  <w:style w:type="character" w:customStyle="1" w:styleId="tabchar">
    <w:name w:val="tabchar"/>
    <w:basedOn w:val="DefaultParagraphFont"/>
    <w:rsid w:val="00A83630"/>
  </w:style>
  <w:style w:type="character" w:customStyle="1" w:styleId="tableaderchars">
    <w:name w:val="tableaderchars"/>
    <w:basedOn w:val="DefaultParagraphFont"/>
    <w:rsid w:val="00A83630"/>
  </w:style>
  <w:style w:type="character" w:customStyle="1" w:styleId="linebreakblob">
    <w:name w:val="linebreakblob"/>
    <w:basedOn w:val="DefaultParagraphFont"/>
    <w:rsid w:val="00A83630"/>
  </w:style>
  <w:style w:type="character" w:customStyle="1" w:styleId="scxw84143391">
    <w:name w:val="scxw84143391"/>
    <w:basedOn w:val="DefaultParagraphFont"/>
    <w:rsid w:val="00A83630"/>
  </w:style>
  <w:style w:type="paragraph" w:customStyle="1" w:styleId="outlineelement">
    <w:name w:val="outlineelement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672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8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7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5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1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7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5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3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9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5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49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1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62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4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1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45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45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6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3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4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8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60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9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3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26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0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0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5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anweston/Library/Group%20Containers/UBF8T346G9.Office/User%20Content.localized/Templates.localized/AV%20Form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BC03DCE-01FE-BB42-9132-6F7482411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AV Form .dotx</Template>
  <TotalTime>52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Weston</dc:creator>
  <cp:keywords/>
  <dc:description/>
  <cp:lastModifiedBy>secretary@archeryvic.org.au</cp:lastModifiedBy>
  <cp:revision>8</cp:revision>
  <dcterms:created xsi:type="dcterms:W3CDTF">2025-09-08T06:30:00Z</dcterms:created>
  <dcterms:modified xsi:type="dcterms:W3CDTF">2025-11-17T07:46:00Z</dcterms:modified>
</cp:coreProperties>
</file>